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2-6030 Technik-Werkstätten, SPS, Elektrotechnik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Zuge der Sanierung und des Neubaus eines Berufsschulzentrums in Stralsund werden im Haus für Technik und Handwerk verschiedene Labore, Werkstätten und Fachräume neu eingerichtet.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